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146" w:rsidRPr="00AC6146" w:rsidRDefault="00FC75AE" w:rsidP="00FC75AE">
      <w:pPr>
        <w:rPr>
          <w:rFonts w:eastAsia="新宋体" w:cstheme="minorHAnsi"/>
          <w:sz w:val="28"/>
          <w:szCs w:val="28"/>
        </w:rPr>
      </w:pPr>
      <w:r w:rsidRPr="00AC6146">
        <w:rPr>
          <w:rFonts w:eastAsia="新宋体" w:cstheme="minorHAnsi"/>
          <w:sz w:val="28"/>
          <w:szCs w:val="28"/>
        </w:rPr>
        <w:t>致</w:t>
      </w:r>
      <w:proofErr w:type="gramStart"/>
      <w:r w:rsidRPr="00AC6146">
        <w:rPr>
          <w:rFonts w:eastAsia="新宋体" w:cstheme="minorHAnsi"/>
          <w:sz w:val="28"/>
          <w:szCs w:val="28"/>
        </w:rPr>
        <w:t>赫</w:t>
      </w:r>
      <w:proofErr w:type="gramEnd"/>
      <w:r w:rsidRPr="00AC6146">
        <w:rPr>
          <w:rFonts w:eastAsia="新宋体" w:cstheme="minorHAnsi"/>
          <w:sz w:val="28"/>
          <w:szCs w:val="28"/>
        </w:rPr>
        <w:t>伯罗特船务（中国）有限公司</w:t>
      </w:r>
    </w:p>
    <w:p w:rsidR="00AC6146" w:rsidRPr="00AC6146" w:rsidRDefault="00FC75AE" w:rsidP="00FC75AE">
      <w:pPr>
        <w:rPr>
          <w:rFonts w:eastAsia="新宋体" w:cstheme="minorHAnsi"/>
          <w:b/>
          <w:sz w:val="26"/>
          <w:szCs w:val="26"/>
        </w:rPr>
      </w:pPr>
      <w:r w:rsidRPr="00AC6146">
        <w:rPr>
          <w:rFonts w:eastAsia="新宋体" w:cstheme="minorHAnsi"/>
          <w:sz w:val="28"/>
          <w:szCs w:val="28"/>
        </w:rPr>
        <w:t xml:space="preserve"> To Hapag-Lloyd (China) Shipping Ltd.</w:t>
      </w:r>
      <w:r w:rsidRPr="00AC6146">
        <w:rPr>
          <w:rFonts w:eastAsia="新宋体" w:cstheme="minorHAnsi"/>
          <w:b/>
          <w:sz w:val="26"/>
          <w:szCs w:val="26"/>
        </w:rPr>
        <w:t xml:space="preserve"> </w:t>
      </w:r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390FEA" w:rsidP="00AC6146">
      <w:pPr>
        <w:ind w:firstLineChars="1100" w:firstLine="3534"/>
        <w:rPr>
          <w:rFonts w:eastAsia="新宋体" w:cstheme="minorHAnsi"/>
          <w:b/>
          <w:sz w:val="32"/>
          <w:szCs w:val="32"/>
        </w:rPr>
      </w:pPr>
      <w:r>
        <w:rPr>
          <w:rFonts w:eastAsia="新宋体" w:cstheme="minorHAnsi" w:hint="eastAsia"/>
          <w:b/>
          <w:sz w:val="32"/>
          <w:szCs w:val="32"/>
          <w:lang w:eastAsia="zh-CN"/>
        </w:rPr>
        <w:t>目的港</w:t>
      </w:r>
      <w:r w:rsidR="00FC75AE" w:rsidRPr="00AC6146">
        <w:rPr>
          <w:rFonts w:eastAsia="新宋体" w:cstheme="minorHAnsi"/>
          <w:b/>
          <w:sz w:val="32"/>
          <w:szCs w:val="32"/>
        </w:rPr>
        <w:t>放单保函</w:t>
      </w:r>
      <w:r w:rsidR="00FC75AE" w:rsidRPr="00AC6146">
        <w:rPr>
          <w:rFonts w:eastAsia="新宋体" w:cstheme="minorHAnsi"/>
          <w:b/>
          <w:sz w:val="32"/>
          <w:szCs w:val="32"/>
        </w:rPr>
        <w:t xml:space="preserve"> </w:t>
      </w:r>
    </w:p>
    <w:p w:rsidR="00AC6146" w:rsidRPr="00AC6146" w:rsidRDefault="00FC75AE" w:rsidP="00AC6146">
      <w:pPr>
        <w:ind w:firstLineChars="300" w:firstLine="780"/>
        <w:rPr>
          <w:rFonts w:eastAsia="新宋体" w:cstheme="minorHAnsi"/>
          <w:sz w:val="26"/>
          <w:szCs w:val="26"/>
        </w:rPr>
      </w:pPr>
      <w:r w:rsidRPr="00AC6146">
        <w:rPr>
          <w:rFonts w:eastAsia="新宋体" w:cstheme="minorHAnsi"/>
          <w:sz w:val="26"/>
          <w:szCs w:val="26"/>
        </w:rPr>
        <w:t xml:space="preserve">Letter of indemnity for Release Bill of Lading at </w:t>
      </w:r>
      <w:r w:rsidR="00390FEA">
        <w:rPr>
          <w:rFonts w:eastAsia="新宋体" w:cstheme="minorHAnsi" w:hint="eastAsia"/>
          <w:sz w:val="26"/>
          <w:szCs w:val="26"/>
          <w:lang w:eastAsia="zh-CN"/>
        </w:rPr>
        <w:t>de</w:t>
      </w:r>
      <w:r w:rsidR="00390FEA">
        <w:rPr>
          <w:rFonts w:eastAsia="新宋体" w:cstheme="minorHAnsi"/>
          <w:sz w:val="26"/>
          <w:szCs w:val="26"/>
        </w:rPr>
        <w:t>stination</w:t>
      </w:r>
    </w:p>
    <w:p w:rsidR="00AC6146" w:rsidRDefault="00AC6146" w:rsidP="00FC75AE">
      <w:pPr>
        <w:rPr>
          <w:rFonts w:cstheme="minorHAnsi"/>
          <w:sz w:val="24"/>
          <w:szCs w:val="24"/>
        </w:rPr>
      </w:pPr>
    </w:p>
    <w:p w:rsidR="00AC6146" w:rsidRPr="00AC6146" w:rsidRDefault="00AC6146" w:rsidP="00FC75AE">
      <w:pPr>
        <w:rPr>
          <w:rFonts w:cstheme="minorHAnsi"/>
          <w:sz w:val="24"/>
          <w:szCs w:val="24"/>
        </w:rPr>
      </w:pPr>
    </w:p>
    <w:p w:rsidR="00AC6146" w:rsidRP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船名</w:t>
      </w:r>
      <w:r w:rsidRPr="00AC6146">
        <w:rPr>
          <w:rFonts w:eastAsia="新宋体" w:cstheme="minorHAnsi"/>
          <w:sz w:val="24"/>
          <w:szCs w:val="24"/>
        </w:rPr>
        <w:t>/</w:t>
      </w:r>
      <w:r w:rsidRPr="00AC6146">
        <w:rPr>
          <w:rFonts w:eastAsia="新宋体" w:cstheme="minorHAnsi"/>
          <w:sz w:val="24"/>
          <w:szCs w:val="24"/>
        </w:rPr>
        <w:t>航次</w:t>
      </w:r>
      <w:r w:rsidRPr="00AC6146">
        <w:rPr>
          <w:rFonts w:eastAsia="新宋体" w:cstheme="minorHAnsi"/>
          <w:sz w:val="24"/>
          <w:szCs w:val="24"/>
        </w:rPr>
        <w:t>(vessel/voyage)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提单号码</w:t>
      </w:r>
      <w:r w:rsidRPr="00AC6146">
        <w:rPr>
          <w:rFonts w:eastAsia="新宋体" w:cstheme="minorHAnsi"/>
          <w:sz w:val="24"/>
          <w:szCs w:val="24"/>
        </w:rPr>
        <w:t>(bill of lading no.)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FC75AE" w:rsidP="00AC6146">
      <w:pPr>
        <w:spacing w:line="276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兹本公司上述货物由贵公司承运，现我公司将此票货物的全套正本提单交还贵公司，请贵公司安排在</w:t>
      </w:r>
      <w:r w:rsidR="00AC6146">
        <w:rPr>
          <w:rFonts w:eastAsia="新宋体" w:cstheme="minorHAnsi"/>
          <w:sz w:val="24"/>
          <w:szCs w:val="24"/>
          <w:u w:val="single"/>
        </w:rPr>
        <w:t xml:space="preserve">                 </w:t>
      </w:r>
      <w:r w:rsidR="00AC6146">
        <w:rPr>
          <w:rFonts w:cstheme="minorHAnsi" w:hint="eastAsia"/>
          <w:sz w:val="24"/>
          <w:szCs w:val="24"/>
        </w:rPr>
        <w:t xml:space="preserve"> </w:t>
      </w:r>
      <w:r w:rsidRPr="00AC6146">
        <w:rPr>
          <w:rFonts w:eastAsia="新宋体" w:cstheme="minorHAnsi"/>
          <w:sz w:val="24"/>
          <w:szCs w:val="24"/>
        </w:rPr>
        <w:t>放单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Default="00FC75AE" w:rsidP="00AC6146">
      <w:pPr>
        <w:spacing w:line="276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 xml:space="preserve">With reference above shipment which is carried by the Hapag-Lloyd AG., we apply to release the Original Bill of lading at </w:t>
      </w:r>
      <w:r w:rsidR="00D832B9">
        <w:rPr>
          <w:rFonts w:eastAsia="新宋体" w:cstheme="minorHAnsi"/>
          <w:sz w:val="24"/>
          <w:szCs w:val="24"/>
        </w:rPr>
        <w:t>destination</w:t>
      </w:r>
      <w:r w:rsidRPr="00AC6146">
        <w:rPr>
          <w:rFonts w:eastAsia="新宋体" w:cstheme="minorHAnsi"/>
          <w:sz w:val="24"/>
          <w:szCs w:val="24"/>
        </w:rPr>
        <w:t xml:space="preserve"> (Country/City</w:t>
      </w:r>
      <w:proofErr w:type="gramStart"/>
      <w:r w:rsidRPr="00AC6146">
        <w:rPr>
          <w:rFonts w:eastAsia="新宋体" w:cstheme="minorHAnsi"/>
          <w:sz w:val="24"/>
          <w:szCs w:val="24"/>
        </w:rPr>
        <w:t>)_</w:t>
      </w:r>
      <w:proofErr w:type="gramEnd"/>
      <w:r w:rsidRPr="00AC6146">
        <w:rPr>
          <w:rFonts w:eastAsia="新宋体" w:cstheme="minorHAnsi"/>
          <w:sz w:val="24"/>
          <w:szCs w:val="24"/>
        </w:rPr>
        <w:t xml:space="preserve">____________. Enclosed with the full set Original Bill of lading for your check. </w:t>
      </w:r>
    </w:p>
    <w:p w:rsidR="00AC6146" w:rsidRDefault="00AC6146" w:rsidP="00FC75AE">
      <w:pPr>
        <w:rPr>
          <w:rFonts w:eastAsia="新宋体" w:cstheme="minorHAnsi"/>
          <w:sz w:val="24"/>
          <w:szCs w:val="24"/>
        </w:rPr>
      </w:pPr>
      <w:bookmarkStart w:id="0" w:name="_GoBack"/>
      <w:bookmarkEnd w:id="0"/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当地领单人的具体联系方式如下：</w:t>
      </w:r>
    </w:p>
    <w:p w:rsid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 xml:space="preserve"> Contact information for local customer: </w:t>
      </w:r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FC75AE" w:rsidP="00AC6146">
      <w:pPr>
        <w:spacing w:line="360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公司名称</w:t>
      </w:r>
      <w:r w:rsidRPr="00AC6146">
        <w:rPr>
          <w:rFonts w:eastAsia="新宋体" w:cstheme="minorHAnsi"/>
          <w:sz w:val="24"/>
          <w:szCs w:val="24"/>
        </w:rPr>
        <w:t>(Company name)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Pr="00AC6146" w:rsidRDefault="00FC75AE" w:rsidP="00AC6146">
      <w:pPr>
        <w:spacing w:line="360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地址</w:t>
      </w:r>
      <w:r w:rsidRPr="00AC6146">
        <w:rPr>
          <w:rFonts w:eastAsia="新宋体" w:cstheme="minorHAnsi"/>
          <w:sz w:val="24"/>
          <w:szCs w:val="24"/>
        </w:rPr>
        <w:t>(Address)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Pr="00AC6146" w:rsidRDefault="00FC75AE" w:rsidP="00AC6146">
      <w:pPr>
        <w:spacing w:line="360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电话</w:t>
      </w:r>
      <w:r w:rsidRPr="00AC6146">
        <w:rPr>
          <w:rFonts w:eastAsia="新宋体" w:cstheme="minorHAnsi"/>
          <w:sz w:val="24"/>
          <w:szCs w:val="24"/>
        </w:rPr>
        <w:t>/</w:t>
      </w:r>
      <w:r w:rsidRPr="00AC6146">
        <w:rPr>
          <w:rFonts w:eastAsia="新宋体" w:cstheme="minorHAnsi"/>
          <w:sz w:val="24"/>
          <w:szCs w:val="24"/>
        </w:rPr>
        <w:t>传真</w:t>
      </w:r>
      <w:r w:rsidRPr="00AC6146">
        <w:rPr>
          <w:rFonts w:eastAsia="新宋体" w:cstheme="minorHAnsi"/>
          <w:sz w:val="24"/>
          <w:szCs w:val="24"/>
        </w:rPr>
        <w:t>(Tel/Fax)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Pr="00AC6146" w:rsidRDefault="00FC75AE" w:rsidP="00AC6146">
      <w:pPr>
        <w:spacing w:line="360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联络人</w:t>
      </w:r>
      <w:r w:rsidRPr="00AC6146">
        <w:rPr>
          <w:rFonts w:eastAsia="新宋体" w:cstheme="minorHAnsi"/>
          <w:sz w:val="24"/>
          <w:szCs w:val="24"/>
        </w:rPr>
        <w:t>(Contact)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Pr="00AC6146" w:rsidRDefault="00FC75AE" w:rsidP="00AC6146">
      <w:pPr>
        <w:spacing w:line="360" w:lineRule="auto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邮件地址（</w:t>
      </w:r>
      <w:r w:rsidRPr="00AC6146">
        <w:rPr>
          <w:rFonts w:eastAsia="新宋体" w:cstheme="minorHAnsi"/>
          <w:sz w:val="24"/>
          <w:szCs w:val="24"/>
        </w:rPr>
        <w:t>Email Address</w:t>
      </w:r>
      <w:r w:rsidRPr="00AC6146">
        <w:rPr>
          <w:rFonts w:eastAsia="新宋体" w:cstheme="minorHAnsi"/>
          <w:sz w:val="24"/>
          <w:szCs w:val="24"/>
        </w:rPr>
        <w:t>）</w:t>
      </w:r>
      <w:r w:rsidRPr="00AC6146">
        <w:rPr>
          <w:rFonts w:eastAsia="新宋体" w:cstheme="minorHAnsi"/>
          <w:sz w:val="24"/>
          <w:szCs w:val="24"/>
        </w:rPr>
        <w:t xml:space="preserve">:_______________________________________________________ </w:t>
      </w:r>
    </w:p>
    <w:p w:rsidR="00AC6146" w:rsidRDefault="00AC6146" w:rsidP="00FC75AE">
      <w:pPr>
        <w:rPr>
          <w:rFonts w:cstheme="minorHAnsi"/>
          <w:sz w:val="24"/>
          <w:szCs w:val="24"/>
        </w:rPr>
      </w:pPr>
    </w:p>
    <w:p w:rsidR="00AC6146" w:rsidRDefault="00AC6146" w:rsidP="00FC75AE">
      <w:pPr>
        <w:rPr>
          <w:rFonts w:cstheme="minorHAnsi"/>
          <w:sz w:val="24"/>
          <w:szCs w:val="24"/>
        </w:rPr>
      </w:pPr>
    </w:p>
    <w:p w:rsidR="00AC6146" w:rsidRPr="00AC6146" w:rsidRDefault="00AC6146" w:rsidP="00FC75AE">
      <w:pPr>
        <w:rPr>
          <w:rFonts w:cstheme="minorHAnsi"/>
          <w:sz w:val="24"/>
          <w:szCs w:val="24"/>
        </w:rPr>
      </w:pPr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由此引起的费用和责任由我司承担。</w:t>
      </w:r>
      <w:r w:rsidRPr="00AC6146">
        <w:rPr>
          <w:rFonts w:eastAsia="新宋体" w:cstheme="minorHAnsi"/>
          <w:sz w:val="24"/>
          <w:szCs w:val="24"/>
        </w:rPr>
        <w:t xml:space="preserve"> </w:t>
      </w:r>
    </w:p>
    <w:p w:rsid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 xml:space="preserve">Our company will handle the full responsibility and risk for this application. </w:t>
      </w:r>
    </w:p>
    <w:p w:rsid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AC6146" w:rsidP="00FC75AE">
      <w:pPr>
        <w:rPr>
          <w:rFonts w:eastAsia="新宋体" w:cstheme="minorHAnsi"/>
          <w:sz w:val="24"/>
          <w:szCs w:val="24"/>
        </w:rPr>
      </w:pPr>
    </w:p>
    <w:p w:rsidR="00AC6146" w:rsidRPr="00AC6146" w:rsidRDefault="00FC75AE" w:rsidP="00FC75AE">
      <w:pPr>
        <w:rPr>
          <w:rFonts w:eastAsia="新宋体" w:cstheme="minorHAnsi"/>
          <w:sz w:val="24"/>
          <w:szCs w:val="24"/>
        </w:rPr>
      </w:pPr>
      <w:proofErr w:type="gramStart"/>
      <w:r w:rsidRPr="00AC6146">
        <w:rPr>
          <w:rFonts w:eastAsia="新宋体" w:cstheme="minorHAnsi"/>
          <w:sz w:val="24"/>
          <w:szCs w:val="24"/>
        </w:rPr>
        <w:t>立保函</w:t>
      </w:r>
      <w:proofErr w:type="gramEnd"/>
      <w:r w:rsidRPr="00AC6146">
        <w:rPr>
          <w:rFonts w:eastAsia="新宋体" w:cstheme="minorHAnsi"/>
          <w:sz w:val="24"/>
          <w:szCs w:val="24"/>
        </w:rPr>
        <w:t>人</w:t>
      </w:r>
      <w:r w:rsidRPr="00AC6146">
        <w:rPr>
          <w:rFonts w:eastAsia="新宋体" w:cstheme="minorHAnsi"/>
          <w:sz w:val="24"/>
          <w:szCs w:val="24"/>
        </w:rPr>
        <w:t xml:space="preserve"> </w:t>
      </w:r>
      <w:r w:rsidR="00AC6146" w:rsidRPr="00AC6146">
        <w:rPr>
          <w:rFonts w:eastAsia="新宋体" w:cstheme="minorHAnsi"/>
          <w:sz w:val="24"/>
          <w:szCs w:val="24"/>
        </w:rPr>
        <w:t xml:space="preserve">                                                 </w:t>
      </w:r>
      <w:r w:rsidR="00AC6146">
        <w:rPr>
          <w:rFonts w:eastAsia="新宋体" w:cstheme="minorHAnsi"/>
          <w:sz w:val="24"/>
          <w:szCs w:val="24"/>
        </w:rPr>
        <w:t xml:space="preserve">     </w:t>
      </w:r>
      <w:r w:rsidR="00AC6146" w:rsidRPr="00AC6146">
        <w:rPr>
          <w:rFonts w:eastAsia="新宋体" w:cstheme="minorHAnsi"/>
          <w:sz w:val="24"/>
          <w:szCs w:val="24"/>
        </w:rPr>
        <w:t xml:space="preserve">    </w:t>
      </w:r>
      <w:proofErr w:type="gramStart"/>
      <w:r w:rsidRPr="00AC6146">
        <w:rPr>
          <w:rFonts w:eastAsia="新宋体" w:cstheme="minorHAnsi"/>
          <w:sz w:val="24"/>
          <w:szCs w:val="24"/>
        </w:rPr>
        <w:t>立保函</w:t>
      </w:r>
      <w:proofErr w:type="gramEnd"/>
      <w:r w:rsidRPr="00AC6146">
        <w:rPr>
          <w:rFonts w:eastAsia="新宋体" w:cstheme="minorHAnsi"/>
          <w:sz w:val="24"/>
          <w:szCs w:val="24"/>
        </w:rPr>
        <w:t>人</w:t>
      </w:r>
    </w:p>
    <w:p w:rsidR="00AC6146" w:rsidRPr="00AC6146" w:rsidRDefault="00FC75AE" w:rsidP="00FC75AE">
      <w:pPr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Signature</w:t>
      </w:r>
      <w:proofErr w:type="gramStart"/>
      <w:r w:rsidRPr="00AC6146">
        <w:rPr>
          <w:rFonts w:eastAsia="新宋体" w:cstheme="minorHAnsi"/>
          <w:sz w:val="24"/>
          <w:szCs w:val="24"/>
        </w:rPr>
        <w:t>（</w:t>
      </w:r>
      <w:proofErr w:type="gramEnd"/>
      <w:r w:rsidRPr="00AC6146">
        <w:rPr>
          <w:rFonts w:eastAsia="新宋体" w:cstheme="minorHAnsi"/>
          <w:sz w:val="24"/>
          <w:szCs w:val="24"/>
        </w:rPr>
        <w:t>发货人</w:t>
      </w:r>
      <w:r w:rsidRPr="00AC6146">
        <w:rPr>
          <w:rFonts w:eastAsia="新宋体" w:cstheme="minorHAnsi"/>
          <w:sz w:val="24"/>
          <w:szCs w:val="24"/>
        </w:rPr>
        <w:t>Shipper</w:t>
      </w:r>
      <w:r w:rsidRPr="00AC6146">
        <w:rPr>
          <w:rFonts w:eastAsia="新宋体" w:cstheme="minorHAnsi"/>
          <w:sz w:val="24"/>
          <w:szCs w:val="24"/>
        </w:rPr>
        <w:t>）</w:t>
      </w:r>
      <w:r w:rsidR="00AC6146" w:rsidRPr="00AC6146">
        <w:rPr>
          <w:rFonts w:eastAsia="新宋体" w:cstheme="minorHAnsi"/>
          <w:sz w:val="24"/>
          <w:szCs w:val="24"/>
        </w:rPr>
        <w:t xml:space="preserve">                       </w:t>
      </w:r>
      <w:r w:rsidR="00AC6146">
        <w:rPr>
          <w:rFonts w:eastAsia="新宋体" w:cstheme="minorHAnsi"/>
          <w:sz w:val="24"/>
          <w:szCs w:val="24"/>
        </w:rPr>
        <w:t xml:space="preserve"> </w:t>
      </w:r>
      <w:r w:rsidR="00AC6146" w:rsidRPr="00AC6146">
        <w:rPr>
          <w:rFonts w:eastAsia="新宋体" w:cstheme="minorHAnsi"/>
          <w:sz w:val="24"/>
          <w:szCs w:val="24"/>
        </w:rPr>
        <w:t xml:space="preserve"> </w:t>
      </w:r>
      <w:r w:rsidRPr="00AC6146">
        <w:rPr>
          <w:rFonts w:eastAsia="新宋体" w:cstheme="minorHAnsi"/>
          <w:sz w:val="24"/>
          <w:szCs w:val="24"/>
        </w:rPr>
        <w:t xml:space="preserve"> Signature</w:t>
      </w:r>
      <w:r w:rsidRPr="00AC6146">
        <w:rPr>
          <w:rFonts w:eastAsia="新宋体" w:cstheme="minorHAnsi"/>
          <w:sz w:val="24"/>
          <w:szCs w:val="24"/>
        </w:rPr>
        <w:t>（订舱一代</w:t>
      </w:r>
      <w:r w:rsidRPr="00AC6146">
        <w:rPr>
          <w:rFonts w:eastAsia="新宋体" w:cstheme="minorHAnsi"/>
          <w:sz w:val="24"/>
          <w:szCs w:val="24"/>
        </w:rPr>
        <w:t>Forwarder/NVOCC</w:t>
      </w:r>
      <w:r w:rsidRPr="00AC6146">
        <w:rPr>
          <w:rFonts w:eastAsia="新宋体" w:cstheme="minorHAnsi"/>
          <w:sz w:val="24"/>
          <w:szCs w:val="24"/>
        </w:rPr>
        <w:t>）</w:t>
      </w:r>
    </w:p>
    <w:p w:rsidR="00AC6146" w:rsidRDefault="00AC6146" w:rsidP="00FC75AE">
      <w:pPr>
        <w:rPr>
          <w:rFonts w:cstheme="minorHAnsi"/>
          <w:sz w:val="24"/>
          <w:szCs w:val="24"/>
        </w:rPr>
      </w:pPr>
    </w:p>
    <w:p w:rsidR="00933824" w:rsidRPr="00AC6146" w:rsidRDefault="00FC75AE" w:rsidP="00AC6146">
      <w:pPr>
        <w:ind w:firstLineChars="2000" w:firstLine="4800"/>
        <w:rPr>
          <w:rFonts w:eastAsia="新宋体" w:cstheme="minorHAnsi"/>
          <w:sz w:val="24"/>
          <w:szCs w:val="24"/>
        </w:rPr>
      </w:pPr>
      <w:r w:rsidRPr="00AC6146">
        <w:rPr>
          <w:rFonts w:eastAsia="新宋体" w:cstheme="minorHAnsi"/>
          <w:sz w:val="24"/>
          <w:szCs w:val="24"/>
        </w:rPr>
        <w:t>日期</w:t>
      </w:r>
      <w:r w:rsidRPr="00AC6146">
        <w:rPr>
          <w:rFonts w:eastAsia="新宋体" w:cstheme="minorHAnsi"/>
          <w:sz w:val="24"/>
          <w:szCs w:val="24"/>
        </w:rPr>
        <w:t>(Date)</w:t>
      </w:r>
      <w:r w:rsidRPr="00AC6146">
        <w:rPr>
          <w:rFonts w:eastAsia="新宋体" w:cstheme="minorHAnsi"/>
          <w:sz w:val="24"/>
          <w:szCs w:val="24"/>
        </w:rPr>
        <w:t>：</w:t>
      </w:r>
      <w:r w:rsidRPr="00AC6146">
        <w:rPr>
          <w:rFonts w:eastAsia="新宋体" w:cstheme="minorHAnsi"/>
          <w:sz w:val="24"/>
          <w:szCs w:val="24"/>
        </w:rPr>
        <w:t xml:space="preserve">YY </w:t>
      </w:r>
      <w:r w:rsidRPr="00AC6146">
        <w:rPr>
          <w:rFonts w:eastAsia="新宋体" w:cstheme="minorHAnsi"/>
          <w:sz w:val="24"/>
          <w:szCs w:val="24"/>
        </w:rPr>
        <w:t>年</w:t>
      </w:r>
      <w:r w:rsidRPr="00AC6146">
        <w:rPr>
          <w:rFonts w:eastAsia="新宋体" w:cstheme="minorHAnsi"/>
          <w:sz w:val="24"/>
          <w:szCs w:val="24"/>
        </w:rPr>
        <w:t xml:space="preserve"> MM</w:t>
      </w:r>
      <w:r w:rsidRPr="00AC6146">
        <w:rPr>
          <w:rFonts w:eastAsia="新宋体" w:cstheme="minorHAnsi"/>
          <w:sz w:val="24"/>
          <w:szCs w:val="24"/>
        </w:rPr>
        <w:t>月</w:t>
      </w:r>
      <w:r w:rsidRPr="00AC6146">
        <w:rPr>
          <w:rFonts w:eastAsia="新宋体" w:cstheme="minorHAnsi"/>
          <w:sz w:val="24"/>
          <w:szCs w:val="24"/>
        </w:rPr>
        <w:t xml:space="preserve"> DD</w:t>
      </w:r>
      <w:r w:rsidRPr="00AC6146">
        <w:rPr>
          <w:rFonts w:eastAsia="新宋体" w:cstheme="minorHAnsi"/>
          <w:sz w:val="24"/>
          <w:szCs w:val="24"/>
        </w:rPr>
        <w:t>日</w:t>
      </w:r>
    </w:p>
    <w:sectPr w:rsidR="00933824" w:rsidRPr="00AC6146" w:rsidSect="00AC6146">
      <w:pgSz w:w="12240" w:h="15840"/>
      <w:pgMar w:top="1276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24"/>
    <w:rsid w:val="001821B8"/>
    <w:rsid w:val="002F19CA"/>
    <w:rsid w:val="00390FEA"/>
    <w:rsid w:val="00933824"/>
    <w:rsid w:val="00AC6146"/>
    <w:rsid w:val="00BD30EB"/>
    <w:rsid w:val="00C233C6"/>
    <w:rsid w:val="00D832B9"/>
    <w:rsid w:val="00FA4992"/>
    <w:rsid w:val="00FC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90AF3"/>
  <w15:chartTrackingRefBased/>
  <w15:docId w15:val="{BB2D45B8-BFFD-4603-A2A7-74B1AEC3B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Hapag-Lloyd">
      <a:dk1>
        <a:sysClr val="windowText" lastClr="000000"/>
      </a:dk1>
      <a:lt1>
        <a:sysClr val="window" lastClr="FFFFFF"/>
      </a:lt1>
      <a:dk2>
        <a:srgbClr val="414048"/>
      </a:dk2>
      <a:lt2>
        <a:srgbClr val="DBDBDF"/>
      </a:lt2>
      <a:accent1>
        <a:srgbClr val="111565"/>
      </a:accent1>
      <a:accent2>
        <a:srgbClr val="0341D2"/>
      </a:accent2>
      <a:accent3>
        <a:srgbClr val="9F9DA7"/>
      </a:accent3>
      <a:accent4>
        <a:srgbClr val="F79646"/>
      </a:accent4>
      <a:accent5>
        <a:srgbClr val="87B7FD"/>
      </a:accent5>
      <a:accent6>
        <a:srgbClr val="E75200"/>
      </a:accent6>
      <a:hlink>
        <a:srgbClr val="E75200"/>
      </a:hlink>
      <a:folHlink>
        <a:srgbClr val="11156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3FD1FFF4.dotm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>Hapag-Lloyd AG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Feng, HaizhenSunny</dc:creator>
  <cp:keywords/>
  <dc:description/>
  <cp:lastModifiedBy>Feng, HaizhenSunny</cp:lastModifiedBy>
  <cp:revision>4</cp:revision>
  <dcterms:created xsi:type="dcterms:W3CDTF">2020-02-13T00:39:00Z</dcterms:created>
  <dcterms:modified xsi:type="dcterms:W3CDTF">2020-02-13T00:40:00Z</dcterms:modified>
</cp:coreProperties>
</file>